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440DA79E" wp14:editId="5E5DC57D">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" stroked="f" strokeweight="1pt">
                      <v:fill r:id="rId11" o:title="woman's headshot" recolor="t" rotate="t" type="frame"/>
                      <v:stroke joinstyle="miter"/>
                      <v:textbox>
                        <w:txbxContent>
                          <w:p w:rsidR="00DC3F0A" w:rsidRDefault="00DC3F0A" w:rsidP="00DC3F0A">
                            <w:pPr>
                              <w:jc w:val="center"/>
                            </w:pPr>
                          </w:p>
                        </w:txbxContent>
                      </v:textbox>
                      <w10:anchorlock/>
                    </v:oval>
                  </w:pict>
                </mc:Fallback>
              </mc:AlternateContent>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6A1978" w:rsidP="00310F17">
            <w:pPr>
              <w:pStyle w:val="Title"/>
            </w:pPr>
            <w:proofErr w:type="spellStart"/>
            <w:r>
              <w:t>Nafn</w:t>
            </w:r>
            <w:proofErr w:type="spellEnd"/>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3D1B71" w:rsidRPr="00E572D6" w:rsidRDefault="006A1978" w:rsidP="00AC6C7E">
            <w:pPr>
              <w:pStyle w:val="Heading2"/>
              <w:rPr>
                <w:rFonts w:ascii="Calibri" w:hAnsi="Calibri" w:cs="Calibri"/>
                <w:color w:val="0072C7"/>
              </w:rPr>
            </w:pPr>
            <w:proofErr w:type="spellStart"/>
            <w:r>
              <w:rPr>
                <w:rFonts w:ascii="Calibri" w:hAnsi="Calibri" w:cs="Calibri"/>
                <w:color w:val="0072C7"/>
              </w:rPr>
              <w:t>Starfsreynsla</w:t>
            </w:r>
            <w:proofErr w:type="spellEnd"/>
          </w:p>
          <w:p w:rsidR="003D1B71" w:rsidRPr="00740017" w:rsidRDefault="006A1978" w:rsidP="00AC6C7E">
            <w:pPr>
              <w:pStyle w:val="Dates"/>
              <w:rPr>
                <w:rFonts w:ascii="Calibri" w:hAnsi="Calibri" w:cs="Calibri"/>
              </w:rPr>
            </w:pPr>
            <w:sdt>
              <w:sdtPr>
                <w:rPr>
                  <w:rFonts w:ascii="Calibri" w:hAnsi="Calibri" w:cs="Calibri"/>
                </w:rPr>
                <w:id w:val="201059472"/>
                <w:placeholder>
                  <w:docPart w:val="7D9B89579A7443238625C374C9EB5623"/>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AA636A6F89874D20B9BC2D2E8799B96F"/>
                </w:placeholder>
                <w:temporary/>
                <w:showingPlcHdr/>
                <w15:appearance w15:val="hidden"/>
              </w:sdtPr>
              <w:sdtEndPr/>
              <w:sdtContent>
                <w:r w:rsidR="003D1B71" w:rsidRPr="00740017">
                  <w:rPr>
                    <w:rFonts w:ascii="Calibri" w:hAnsi="Calibri" w:cs="Calibri"/>
                  </w:rPr>
                  <w:t>[To]</w:t>
                </w:r>
              </w:sdtContent>
            </w:sdt>
          </w:p>
          <w:p w:rsidR="003D1B71" w:rsidRPr="00740017" w:rsidRDefault="006A1978" w:rsidP="00AC6C7E">
            <w:pPr>
              <w:pStyle w:val="Experience"/>
              <w:rPr>
                <w:rFonts w:ascii="Calibri" w:hAnsi="Calibri" w:cs="Calibri"/>
              </w:rPr>
            </w:pPr>
            <w:sdt>
              <w:sdtPr>
                <w:rPr>
                  <w:rFonts w:ascii="Calibri" w:hAnsi="Calibri" w:cs="Calibri"/>
                </w:rPr>
                <w:id w:val="-1167319978"/>
                <w:placeholder>
                  <w:docPart w:val="B0349D0309834D7DBA2EF54C2C86AAEC"/>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C2126705118F4403A5B343727DF79BA8"/>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958FD7AEA39E4C04A97A6979AEF32D73"/>
                </w:placeholder>
                <w:temporary/>
                <w:showingPlcHdr/>
                <w15:appearance w15:val="hidden"/>
              </w:sdtPr>
              <w:sdtEndPr/>
              <w:sdtContent>
                <w:r w:rsidR="003D1B71" w:rsidRPr="00740017">
                  <w:rPr>
                    <w:rFonts w:ascii="Calibri" w:hAnsi="Calibri" w:cs="Calibri"/>
                  </w:rPr>
                  <w:t>[Company Name]</w:t>
                </w:r>
              </w:sdtContent>
            </w:sdt>
          </w:p>
          <w:p w:rsidR="003D1B71" w:rsidRPr="00740017" w:rsidRDefault="006A1978" w:rsidP="00AC6C7E">
            <w:pPr>
              <w:pStyle w:val="Dates"/>
              <w:rPr>
                <w:rFonts w:ascii="Calibri" w:hAnsi="Calibri" w:cs="Calibri"/>
              </w:rPr>
            </w:pPr>
            <w:sdt>
              <w:sdtPr>
                <w:rPr>
                  <w:rFonts w:ascii="Calibri" w:hAnsi="Calibri" w:cs="Calibri"/>
                </w:rPr>
                <w:id w:val="1889063361"/>
                <w:placeholder>
                  <w:docPart w:val="D9B02E41F5FB486C9B6F01C6794B887F"/>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A0FB31FA2C7449EFB00E12EF9C25484F"/>
                </w:placeholder>
                <w:temporary/>
                <w:showingPlcHdr/>
                <w15:appearance w15:val="hidden"/>
              </w:sdtPr>
              <w:sdtEndPr/>
              <w:sdtContent>
                <w:r w:rsidR="003D1B71" w:rsidRPr="00740017">
                  <w:rPr>
                    <w:rFonts w:ascii="Calibri" w:hAnsi="Calibri" w:cs="Calibri"/>
                  </w:rPr>
                  <w:t>[To]</w:t>
                </w:r>
              </w:sdtContent>
            </w:sdt>
          </w:p>
          <w:p w:rsidR="003D1B71" w:rsidRPr="00740017" w:rsidRDefault="006A1978" w:rsidP="00AC6C7E">
            <w:pPr>
              <w:pStyle w:val="Experience"/>
              <w:rPr>
                <w:rFonts w:ascii="Calibri" w:hAnsi="Calibri" w:cs="Calibri"/>
              </w:rPr>
            </w:pPr>
            <w:sdt>
              <w:sdtPr>
                <w:rPr>
                  <w:rFonts w:ascii="Calibri" w:hAnsi="Calibri" w:cs="Calibri"/>
                </w:rPr>
                <w:id w:val="2089416168"/>
                <w:placeholder>
                  <w:docPart w:val="3CA3A801A6344B2B8C7AD1DA0EC0359A"/>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B01D7497F30E4E26ACE38470A3A38728"/>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0DB6DE091F1F49C0A29F877794D81841"/>
                </w:placeholder>
                <w:temporary/>
                <w:showingPlcHdr/>
                <w15:appearance w15:val="hidden"/>
              </w:sdtPr>
              <w:sdtEndPr/>
              <w:sdtContent>
                <w:r w:rsidR="003D1B71" w:rsidRPr="00740017">
                  <w:rPr>
                    <w:rFonts w:ascii="Calibri" w:hAnsi="Calibri" w:cs="Calibri"/>
                  </w:rPr>
                  <w:t>[Company Name]</w:t>
                </w:r>
              </w:sdtContent>
            </w:sdt>
          </w:p>
          <w:p w:rsidR="003D1B71" w:rsidRPr="00740017" w:rsidRDefault="006A1978" w:rsidP="00AC6C7E">
            <w:pPr>
              <w:pStyle w:val="Dates"/>
              <w:rPr>
                <w:rFonts w:ascii="Calibri" w:hAnsi="Calibri" w:cs="Calibri"/>
              </w:rPr>
            </w:pPr>
            <w:sdt>
              <w:sdtPr>
                <w:rPr>
                  <w:rFonts w:ascii="Calibri" w:hAnsi="Calibri" w:cs="Calibri"/>
                </w:rPr>
                <w:id w:val="-848477920"/>
                <w:placeholder>
                  <w:docPart w:val="241D0DF62D774441BF78677BD4E66C89"/>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526FC8BA12644EEE9FECFC4A7CD6563E"/>
                </w:placeholder>
                <w:temporary/>
                <w:showingPlcHdr/>
                <w15:appearance w15:val="hidden"/>
              </w:sdtPr>
              <w:sdtEndPr/>
              <w:sdtContent>
                <w:r w:rsidR="003D1B71" w:rsidRPr="00740017">
                  <w:rPr>
                    <w:rFonts w:ascii="Calibri" w:hAnsi="Calibri" w:cs="Calibri"/>
                  </w:rPr>
                  <w:t>[To]</w:t>
                </w:r>
              </w:sdtContent>
            </w:sdt>
          </w:p>
          <w:p w:rsidR="003D1B71" w:rsidRPr="00740017" w:rsidRDefault="006A1978" w:rsidP="00AC6C7E">
            <w:pPr>
              <w:pStyle w:val="Experience"/>
              <w:rPr>
                <w:rFonts w:ascii="Calibri" w:hAnsi="Calibri" w:cs="Calibri"/>
              </w:rPr>
            </w:pPr>
            <w:sdt>
              <w:sdtPr>
                <w:rPr>
                  <w:rFonts w:ascii="Calibri" w:hAnsi="Calibri" w:cs="Calibri"/>
                </w:rPr>
                <w:id w:val="-1462188416"/>
                <w:placeholder>
                  <w:docPart w:val="6EA314A5EC794683BC2752B9AC1AD716"/>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72204AF07A7C42F89823307559DDD138"/>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5CBC0147222E4AFE9294ACFA1E9295FB"/>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5901A7DCFA1647B09E81FA6C83F1C58C"/>
              </w:placeholder>
              <w:temporary/>
              <w:showingPlcHdr/>
              <w15:appearance w15:val="hidden"/>
            </w:sdtPr>
            <w:sdtEndPr/>
            <w:sdtContent>
              <w:p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p w:rsidR="003D1B71" w:rsidRPr="00E572D6" w:rsidRDefault="006A1978" w:rsidP="00AC6C7E">
            <w:pPr>
              <w:pStyle w:val="Heading2"/>
              <w:rPr>
                <w:rFonts w:ascii="Calibri" w:hAnsi="Calibri" w:cs="Calibri"/>
                <w:color w:val="0072C7"/>
              </w:rPr>
            </w:pPr>
            <w:proofErr w:type="spellStart"/>
            <w:r>
              <w:rPr>
                <w:rFonts w:ascii="Calibri" w:hAnsi="Calibri" w:cs="Calibri"/>
                <w:color w:val="0072C7"/>
              </w:rPr>
              <w:t>Menntun</w:t>
            </w:r>
            <w:proofErr w:type="spellEnd"/>
            <w:r>
              <w:rPr>
                <w:rFonts w:ascii="Calibri" w:hAnsi="Calibri" w:cs="Calibri"/>
                <w:color w:val="0072C7"/>
              </w:rPr>
              <w:t xml:space="preserve"> </w:t>
            </w:r>
            <w:bookmarkStart w:id="0" w:name="_GoBack"/>
            <w:bookmarkEnd w:id="0"/>
          </w:p>
          <w:p w:rsidR="003D1B71" w:rsidRPr="00740017" w:rsidRDefault="006A1978" w:rsidP="00353B60">
            <w:pPr>
              <w:pStyle w:val="SchoolName"/>
            </w:pPr>
            <w:sdt>
              <w:sdtPr>
                <w:id w:val="245614494"/>
                <w:placeholder>
                  <w:docPart w:val="6CF492032B5848E49CF6E0D7D30A6CF9"/>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9CEA370F0A364DCB9A38BB2E0DFCD5F1"/>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30C5E47450854A2698697BC35D7164CD"/>
              </w:placeholder>
              <w:temporary/>
              <w:showingPlcHdr/>
              <w15:appearance w15:val="hidden"/>
            </w:sdtPr>
            <w:sdtEndPr/>
            <w:sdtContent>
              <w:p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669AF4CD63474E27AA1EA38BEA3BD7A1"/>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65155972D1794DBDA57D4342B55B6827"/>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FA79E05151674AEE8173E57B1EFFBF0E"/>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5EE47FB2A2524B57B029FBC07922DB96"/>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262A745936CB4F8FB964E4226D7FB4F2"/>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9E07BB9336ED4BDCA1E39F348D1D6270"/>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3D7BF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rsidR="003D1B71" w:rsidRPr="00380FD1" w:rsidRDefault="006A1978" w:rsidP="00380FD1">
            <w:pPr>
              <w:pStyle w:val="Information"/>
            </w:pPr>
            <w:sdt>
              <w:sdtPr>
                <w:id w:val="1645700282"/>
                <w:placeholder>
                  <w:docPart w:val="90F50A3EF2394DB9B0A5CCED51735409"/>
                </w:placeholder>
                <w:temporary/>
                <w:showingPlcHdr/>
                <w15:appearance w15:val="hidden"/>
              </w:sdtPr>
              <w:sdtEndPr/>
              <w:sdtContent>
                <w:r w:rsidR="003D1B71" w:rsidRPr="00380FD1">
                  <w:t>[Your Address]</w:t>
                </w:r>
              </w:sdtContent>
            </w:sdt>
          </w:p>
          <w:p w:rsidR="003D1B71" w:rsidRPr="00380FD1" w:rsidRDefault="006A1978" w:rsidP="00380FD1">
            <w:pPr>
              <w:pStyle w:val="Information"/>
            </w:pPr>
            <w:sdt>
              <w:sdtPr>
                <w:id w:val="-798381348"/>
                <w:placeholder>
                  <w:docPart w:val="D5D3443AA28848B9AAB0AF7DB2561505"/>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156A25"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rsidR="003D1B71" w:rsidRPr="00380FD1" w:rsidRDefault="006A1978" w:rsidP="00380FD1">
            <w:pPr>
              <w:pStyle w:val="Information"/>
            </w:pPr>
            <w:sdt>
              <w:sdtPr>
                <w:id w:val="1701595270"/>
                <w:placeholder>
                  <w:docPart w:val="37405F55A03E467B993A93AF309C9693"/>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25E56F9"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2" w:type="dxa"/>
            <w:vAlign w:val="center"/>
          </w:tcPr>
          <w:p w:rsidR="003D1B71" w:rsidRPr="00380FD1" w:rsidRDefault="006A1978" w:rsidP="00380FD1">
            <w:pPr>
              <w:pStyle w:val="Information"/>
            </w:pPr>
            <w:sdt>
              <w:sdtPr>
                <w:id w:val="-1997099910"/>
                <w:placeholder>
                  <w:docPart w:val="3021A2737BEC43BEA292CC3F683A41F9"/>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071660"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5107FD54259A405DA54BFEE15624AADB"/>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978" w:rsidRDefault="006A1978" w:rsidP="00590471">
      <w:r>
        <w:separator/>
      </w:r>
    </w:p>
  </w:endnote>
  <w:endnote w:type="continuationSeparator" w:id="0">
    <w:p w:rsidR="006A1978" w:rsidRDefault="006A197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978" w:rsidRDefault="006A1978" w:rsidP="00590471">
      <w:r>
        <w:separator/>
      </w:r>
    </w:p>
  </w:footnote>
  <w:footnote w:type="continuationSeparator" w:id="0">
    <w:p w:rsidR="006A1978" w:rsidRDefault="006A197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7C4D45F"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78"/>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A197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ga\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9B89579A7443238625C374C9EB5623"/>
        <w:category>
          <w:name w:val="General"/>
          <w:gallery w:val="placeholder"/>
        </w:category>
        <w:types>
          <w:type w:val="bbPlcHdr"/>
        </w:types>
        <w:behaviors>
          <w:behavior w:val="content"/>
        </w:behaviors>
        <w:guid w:val="{E52156C9-B26F-4FEA-B57F-E0FCBE849CFC}"/>
      </w:docPartPr>
      <w:docPartBody>
        <w:p w:rsidR="00000000" w:rsidRDefault="00625134">
          <w:pPr>
            <w:pStyle w:val="7D9B89579A7443238625C374C9EB5623"/>
          </w:pPr>
          <w:r w:rsidRPr="00740017">
            <w:rPr>
              <w:rFonts w:ascii="Calibri" w:hAnsi="Calibri" w:cs="Calibri"/>
            </w:rPr>
            <w:t>[Dates From]</w:t>
          </w:r>
        </w:p>
      </w:docPartBody>
    </w:docPart>
    <w:docPart>
      <w:docPartPr>
        <w:name w:val="AA636A6F89874D20B9BC2D2E8799B96F"/>
        <w:category>
          <w:name w:val="General"/>
          <w:gallery w:val="placeholder"/>
        </w:category>
        <w:types>
          <w:type w:val="bbPlcHdr"/>
        </w:types>
        <w:behaviors>
          <w:behavior w:val="content"/>
        </w:behaviors>
        <w:guid w:val="{9E5C291C-02CF-4578-9E13-9EB7E93AFB22}"/>
      </w:docPartPr>
      <w:docPartBody>
        <w:p w:rsidR="00000000" w:rsidRDefault="00625134">
          <w:pPr>
            <w:pStyle w:val="AA636A6F89874D20B9BC2D2E8799B96F"/>
          </w:pPr>
          <w:r w:rsidRPr="00740017">
            <w:rPr>
              <w:rFonts w:ascii="Calibri" w:hAnsi="Calibri" w:cs="Calibri"/>
            </w:rPr>
            <w:t>[To]</w:t>
          </w:r>
        </w:p>
      </w:docPartBody>
    </w:docPart>
    <w:docPart>
      <w:docPartPr>
        <w:name w:val="B0349D0309834D7DBA2EF54C2C86AAEC"/>
        <w:category>
          <w:name w:val="General"/>
          <w:gallery w:val="placeholder"/>
        </w:category>
        <w:types>
          <w:type w:val="bbPlcHdr"/>
        </w:types>
        <w:behaviors>
          <w:behavior w:val="content"/>
        </w:behaviors>
        <w:guid w:val="{B7CADD22-75F2-4DF9-BC2D-0F35D64E5180}"/>
      </w:docPartPr>
      <w:docPartBody>
        <w:p w:rsidR="00000000" w:rsidRDefault="00625134">
          <w:pPr>
            <w:pStyle w:val="B0349D0309834D7DBA2EF54C2C86AAEC"/>
          </w:pPr>
          <w:r w:rsidRPr="00740017">
            <w:rPr>
              <w:rFonts w:ascii="Calibri" w:hAnsi="Calibri" w:cs="Calibri"/>
            </w:rPr>
            <w:t>[Job Title]</w:t>
          </w:r>
        </w:p>
      </w:docPartBody>
    </w:docPart>
    <w:docPart>
      <w:docPartPr>
        <w:name w:val="C2126705118F4403A5B343727DF79BA8"/>
        <w:category>
          <w:name w:val="General"/>
          <w:gallery w:val="placeholder"/>
        </w:category>
        <w:types>
          <w:type w:val="bbPlcHdr"/>
        </w:types>
        <w:behaviors>
          <w:behavior w:val="content"/>
        </w:behaviors>
        <w:guid w:val="{B0F375B7-3553-4A6F-8970-C9C06164EA7A}"/>
      </w:docPartPr>
      <w:docPartBody>
        <w:p w:rsidR="00000000" w:rsidRDefault="00625134">
          <w:pPr>
            <w:pStyle w:val="C2126705118F4403A5B343727DF79BA8"/>
          </w:pPr>
          <w:r w:rsidRPr="00740017">
            <w:rPr>
              <w:rFonts w:ascii="Calibri" w:hAnsi="Calibri" w:cs="Calibri"/>
            </w:rPr>
            <w:t>[Job Position]</w:t>
          </w:r>
        </w:p>
      </w:docPartBody>
    </w:docPart>
    <w:docPart>
      <w:docPartPr>
        <w:name w:val="958FD7AEA39E4C04A97A6979AEF32D73"/>
        <w:category>
          <w:name w:val="General"/>
          <w:gallery w:val="placeholder"/>
        </w:category>
        <w:types>
          <w:type w:val="bbPlcHdr"/>
        </w:types>
        <w:behaviors>
          <w:behavior w:val="content"/>
        </w:behaviors>
        <w:guid w:val="{C673176B-E2F5-4D11-AF95-FA0507636B3F}"/>
      </w:docPartPr>
      <w:docPartBody>
        <w:p w:rsidR="00000000" w:rsidRDefault="00625134">
          <w:pPr>
            <w:pStyle w:val="958FD7AEA39E4C04A97A6979AEF32D73"/>
          </w:pPr>
          <w:r w:rsidRPr="00740017">
            <w:rPr>
              <w:rFonts w:ascii="Calibri" w:hAnsi="Calibri" w:cs="Calibri"/>
            </w:rPr>
            <w:t>[Company Name]</w:t>
          </w:r>
        </w:p>
      </w:docPartBody>
    </w:docPart>
    <w:docPart>
      <w:docPartPr>
        <w:name w:val="D9B02E41F5FB486C9B6F01C6794B887F"/>
        <w:category>
          <w:name w:val="General"/>
          <w:gallery w:val="placeholder"/>
        </w:category>
        <w:types>
          <w:type w:val="bbPlcHdr"/>
        </w:types>
        <w:behaviors>
          <w:behavior w:val="content"/>
        </w:behaviors>
        <w:guid w:val="{F77C316B-99CD-4365-A787-FE68DC2E3DE5}"/>
      </w:docPartPr>
      <w:docPartBody>
        <w:p w:rsidR="00000000" w:rsidRDefault="00625134">
          <w:pPr>
            <w:pStyle w:val="D9B02E41F5FB486C9B6F01C6794B887F"/>
          </w:pPr>
          <w:r w:rsidRPr="00740017">
            <w:rPr>
              <w:rFonts w:ascii="Calibri" w:hAnsi="Calibri" w:cs="Calibri"/>
            </w:rPr>
            <w:t>[Dates From]</w:t>
          </w:r>
        </w:p>
      </w:docPartBody>
    </w:docPart>
    <w:docPart>
      <w:docPartPr>
        <w:name w:val="A0FB31FA2C7449EFB00E12EF9C25484F"/>
        <w:category>
          <w:name w:val="General"/>
          <w:gallery w:val="placeholder"/>
        </w:category>
        <w:types>
          <w:type w:val="bbPlcHdr"/>
        </w:types>
        <w:behaviors>
          <w:behavior w:val="content"/>
        </w:behaviors>
        <w:guid w:val="{AD224FA2-83C5-4E56-A261-634D20174A1D}"/>
      </w:docPartPr>
      <w:docPartBody>
        <w:p w:rsidR="00000000" w:rsidRDefault="00625134">
          <w:pPr>
            <w:pStyle w:val="A0FB31FA2C7449EFB00E12EF9C25484F"/>
          </w:pPr>
          <w:r w:rsidRPr="00740017">
            <w:rPr>
              <w:rFonts w:ascii="Calibri" w:hAnsi="Calibri" w:cs="Calibri"/>
            </w:rPr>
            <w:t>[To]</w:t>
          </w:r>
        </w:p>
      </w:docPartBody>
    </w:docPart>
    <w:docPart>
      <w:docPartPr>
        <w:name w:val="3CA3A801A6344B2B8C7AD1DA0EC0359A"/>
        <w:category>
          <w:name w:val="General"/>
          <w:gallery w:val="placeholder"/>
        </w:category>
        <w:types>
          <w:type w:val="bbPlcHdr"/>
        </w:types>
        <w:behaviors>
          <w:behavior w:val="content"/>
        </w:behaviors>
        <w:guid w:val="{DF6BA33F-4821-4DC2-AB9C-0D054E4DA50C}"/>
      </w:docPartPr>
      <w:docPartBody>
        <w:p w:rsidR="00000000" w:rsidRDefault="00625134">
          <w:pPr>
            <w:pStyle w:val="3CA3A801A6344B2B8C7AD1DA0EC0359A"/>
          </w:pPr>
          <w:r w:rsidRPr="00740017">
            <w:rPr>
              <w:rFonts w:ascii="Calibri" w:hAnsi="Calibri" w:cs="Calibri"/>
            </w:rPr>
            <w:t>[Job Title]</w:t>
          </w:r>
        </w:p>
      </w:docPartBody>
    </w:docPart>
    <w:docPart>
      <w:docPartPr>
        <w:name w:val="B01D7497F30E4E26ACE38470A3A38728"/>
        <w:category>
          <w:name w:val="General"/>
          <w:gallery w:val="placeholder"/>
        </w:category>
        <w:types>
          <w:type w:val="bbPlcHdr"/>
        </w:types>
        <w:behaviors>
          <w:behavior w:val="content"/>
        </w:behaviors>
        <w:guid w:val="{5F4EBDFD-D798-489D-95F2-3EA90F2FB59A}"/>
      </w:docPartPr>
      <w:docPartBody>
        <w:p w:rsidR="00000000" w:rsidRDefault="00625134">
          <w:pPr>
            <w:pStyle w:val="B01D7497F30E4E26ACE38470A3A38728"/>
          </w:pPr>
          <w:r w:rsidRPr="00740017">
            <w:rPr>
              <w:rFonts w:ascii="Calibri" w:hAnsi="Calibri" w:cs="Calibri"/>
            </w:rPr>
            <w:t>[Job Position]</w:t>
          </w:r>
        </w:p>
      </w:docPartBody>
    </w:docPart>
    <w:docPart>
      <w:docPartPr>
        <w:name w:val="0DB6DE091F1F49C0A29F877794D81841"/>
        <w:category>
          <w:name w:val="General"/>
          <w:gallery w:val="placeholder"/>
        </w:category>
        <w:types>
          <w:type w:val="bbPlcHdr"/>
        </w:types>
        <w:behaviors>
          <w:behavior w:val="content"/>
        </w:behaviors>
        <w:guid w:val="{EB7B3F7D-6134-46A0-A528-A59A23B5108C}"/>
      </w:docPartPr>
      <w:docPartBody>
        <w:p w:rsidR="00000000" w:rsidRDefault="00625134">
          <w:pPr>
            <w:pStyle w:val="0DB6DE091F1F49C0A29F877794D81841"/>
          </w:pPr>
          <w:r w:rsidRPr="00740017">
            <w:rPr>
              <w:rFonts w:ascii="Calibri" w:hAnsi="Calibri" w:cs="Calibri"/>
            </w:rPr>
            <w:t>[Company Name]</w:t>
          </w:r>
        </w:p>
      </w:docPartBody>
    </w:docPart>
    <w:docPart>
      <w:docPartPr>
        <w:name w:val="241D0DF62D774441BF78677BD4E66C89"/>
        <w:category>
          <w:name w:val="General"/>
          <w:gallery w:val="placeholder"/>
        </w:category>
        <w:types>
          <w:type w:val="bbPlcHdr"/>
        </w:types>
        <w:behaviors>
          <w:behavior w:val="content"/>
        </w:behaviors>
        <w:guid w:val="{92311B3E-A5A4-462B-A257-520C781BB475}"/>
      </w:docPartPr>
      <w:docPartBody>
        <w:p w:rsidR="00000000" w:rsidRDefault="00625134">
          <w:pPr>
            <w:pStyle w:val="241D0DF62D774441BF78677BD4E66C89"/>
          </w:pPr>
          <w:r w:rsidRPr="00740017">
            <w:rPr>
              <w:rFonts w:ascii="Calibri" w:hAnsi="Calibri" w:cs="Calibri"/>
            </w:rPr>
            <w:t>[Dates From]</w:t>
          </w:r>
        </w:p>
      </w:docPartBody>
    </w:docPart>
    <w:docPart>
      <w:docPartPr>
        <w:name w:val="526FC8BA12644EEE9FECFC4A7CD6563E"/>
        <w:category>
          <w:name w:val="General"/>
          <w:gallery w:val="placeholder"/>
        </w:category>
        <w:types>
          <w:type w:val="bbPlcHdr"/>
        </w:types>
        <w:behaviors>
          <w:behavior w:val="content"/>
        </w:behaviors>
        <w:guid w:val="{2506F01C-9502-4C3C-8BF5-C9C63A163746}"/>
      </w:docPartPr>
      <w:docPartBody>
        <w:p w:rsidR="00000000" w:rsidRDefault="00625134">
          <w:pPr>
            <w:pStyle w:val="526FC8BA12644EEE9FECFC4A7CD6563E"/>
          </w:pPr>
          <w:r w:rsidRPr="00740017">
            <w:rPr>
              <w:rFonts w:ascii="Calibri" w:hAnsi="Calibri" w:cs="Calibri"/>
            </w:rPr>
            <w:t>[To]</w:t>
          </w:r>
        </w:p>
      </w:docPartBody>
    </w:docPart>
    <w:docPart>
      <w:docPartPr>
        <w:name w:val="6EA314A5EC794683BC2752B9AC1AD716"/>
        <w:category>
          <w:name w:val="General"/>
          <w:gallery w:val="placeholder"/>
        </w:category>
        <w:types>
          <w:type w:val="bbPlcHdr"/>
        </w:types>
        <w:behaviors>
          <w:behavior w:val="content"/>
        </w:behaviors>
        <w:guid w:val="{919D4A92-1B9F-4349-B130-5CC3825C5A43}"/>
      </w:docPartPr>
      <w:docPartBody>
        <w:p w:rsidR="00000000" w:rsidRDefault="00625134">
          <w:pPr>
            <w:pStyle w:val="6EA314A5EC794683BC2752B9AC1AD716"/>
          </w:pPr>
          <w:r w:rsidRPr="00740017">
            <w:rPr>
              <w:rFonts w:ascii="Calibri" w:hAnsi="Calibri" w:cs="Calibri"/>
            </w:rPr>
            <w:t>[Job Title]</w:t>
          </w:r>
        </w:p>
      </w:docPartBody>
    </w:docPart>
    <w:docPart>
      <w:docPartPr>
        <w:name w:val="72204AF07A7C42F89823307559DDD138"/>
        <w:category>
          <w:name w:val="General"/>
          <w:gallery w:val="placeholder"/>
        </w:category>
        <w:types>
          <w:type w:val="bbPlcHdr"/>
        </w:types>
        <w:behaviors>
          <w:behavior w:val="content"/>
        </w:behaviors>
        <w:guid w:val="{974FC3F2-C3E5-4CF3-BD53-77A57AA303A0}"/>
      </w:docPartPr>
      <w:docPartBody>
        <w:p w:rsidR="00000000" w:rsidRDefault="00625134">
          <w:pPr>
            <w:pStyle w:val="72204AF07A7C42F89823307559DDD138"/>
          </w:pPr>
          <w:r w:rsidRPr="00740017">
            <w:rPr>
              <w:rFonts w:ascii="Calibri" w:hAnsi="Calibri" w:cs="Calibri"/>
            </w:rPr>
            <w:t>[Job Position]</w:t>
          </w:r>
        </w:p>
      </w:docPartBody>
    </w:docPart>
    <w:docPart>
      <w:docPartPr>
        <w:name w:val="5CBC0147222E4AFE9294ACFA1E9295FB"/>
        <w:category>
          <w:name w:val="General"/>
          <w:gallery w:val="placeholder"/>
        </w:category>
        <w:types>
          <w:type w:val="bbPlcHdr"/>
        </w:types>
        <w:behaviors>
          <w:behavior w:val="content"/>
        </w:behaviors>
        <w:guid w:val="{B704CADA-581C-495C-8694-D7CEC55A1158}"/>
      </w:docPartPr>
      <w:docPartBody>
        <w:p w:rsidR="00000000" w:rsidRDefault="00625134">
          <w:pPr>
            <w:pStyle w:val="5CBC0147222E4AFE9294ACFA1E9295FB"/>
          </w:pPr>
          <w:r w:rsidRPr="00740017">
            <w:rPr>
              <w:rFonts w:ascii="Calibri" w:hAnsi="Calibri" w:cs="Calibri"/>
            </w:rPr>
            <w:t>[Company Name]</w:t>
          </w:r>
        </w:p>
      </w:docPartBody>
    </w:docPart>
    <w:docPart>
      <w:docPartPr>
        <w:name w:val="5901A7DCFA1647B09E81FA6C83F1C58C"/>
        <w:category>
          <w:name w:val="General"/>
          <w:gallery w:val="placeholder"/>
        </w:category>
        <w:types>
          <w:type w:val="bbPlcHdr"/>
        </w:types>
        <w:behaviors>
          <w:behavior w:val="content"/>
        </w:behaviors>
        <w:guid w:val="{586082E3-09CF-435B-96A4-C625EDA2D392}"/>
      </w:docPartPr>
      <w:docPartBody>
        <w:p w:rsidR="00000000" w:rsidRDefault="00625134">
          <w:pPr>
            <w:pStyle w:val="5901A7DCFA1647B09E81FA6C83F1C58C"/>
          </w:pPr>
          <w:r w:rsidRPr="00740017">
            <w:rPr>
              <w:rFonts w:ascii="Calibri" w:hAnsi="Calibri" w:cs="Calibri"/>
            </w:rPr>
            <w:t>[This is the place for a brief summary of your key responsibilities and most stellar accomplishments.]</w:t>
          </w:r>
        </w:p>
      </w:docPartBody>
    </w:docPart>
    <w:docPart>
      <w:docPartPr>
        <w:name w:val="6CF492032B5848E49CF6E0D7D30A6CF9"/>
        <w:category>
          <w:name w:val="General"/>
          <w:gallery w:val="placeholder"/>
        </w:category>
        <w:types>
          <w:type w:val="bbPlcHdr"/>
        </w:types>
        <w:behaviors>
          <w:behavior w:val="content"/>
        </w:behaviors>
        <w:guid w:val="{62901322-C553-427C-A891-E345A05400EE}"/>
      </w:docPartPr>
      <w:docPartBody>
        <w:p w:rsidR="00000000" w:rsidRDefault="00625134">
          <w:pPr>
            <w:pStyle w:val="6CF492032B5848E49CF6E0D7D30A6CF9"/>
          </w:pPr>
          <w:r w:rsidRPr="00740017">
            <w:t>[School Name]</w:t>
          </w:r>
        </w:p>
      </w:docPartBody>
    </w:docPart>
    <w:docPart>
      <w:docPartPr>
        <w:name w:val="9CEA370F0A364DCB9A38BB2E0DFCD5F1"/>
        <w:category>
          <w:name w:val="General"/>
          <w:gallery w:val="placeholder"/>
        </w:category>
        <w:types>
          <w:type w:val="bbPlcHdr"/>
        </w:types>
        <w:behaviors>
          <w:behavior w:val="content"/>
        </w:behaviors>
        <w:guid w:val="{9AB5E122-F37A-4D34-8716-4E52EB6D2485}"/>
      </w:docPartPr>
      <w:docPartBody>
        <w:p w:rsidR="00000000" w:rsidRDefault="00625134">
          <w:pPr>
            <w:pStyle w:val="9CEA370F0A364DCB9A38BB2E0DFCD5F1"/>
          </w:pPr>
          <w:r w:rsidRPr="00353B60">
            <w:t>[City, State]</w:t>
          </w:r>
        </w:p>
      </w:docPartBody>
    </w:docPart>
    <w:docPart>
      <w:docPartPr>
        <w:name w:val="30C5E47450854A2698697BC35D7164CD"/>
        <w:category>
          <w:name w:val="General"/>
          <w:gallery w:val="placeholder"/>
        </w:category>
        <w:types>
          <w:type w:val="bbPlcHdr"/>
        </w:types>
        <w:behaviors>
          <w:behavior w:val="content"/>
        </w:behaviors>
        <w:guid w:val="{8A32B54C-763E-4D50-92EB-0C50DE7D5ADB}"/>
      </w:docPartPr>
      <w:docPartBody>
        <w:p w:rsidR="00000000" w:rsidRDefault="00625134">
          <w:pPr>
            <w:pStyle w:val="30C5E47450854A2698697BC35D7164CD"/>
          </w:pPr>
          <w:r w:rsidRPr="00740017">
            <w:rPr>
              <w:rFonts w:ascii="Calibri" w:hAnsi="Calibri" w:cs="Calibri"/>
            </w:rPr>
            <w:t>[You might want to include your GPA here and a brief summary of relevant coursework, awards, and honors.]</w:t>
          </w:r>
        </w:p>
      </w:docPartBody>
    </w:docPart>
    <w:docPart>
      <w:docPartPr>
        <w:name w:val="669AF4CD63474E27AA1EA38BEA3BD7A1"/>
        <w:category>
          <w:name w:val="General"/>
          <w:gallery w:val="placeholder"/>
        </w:category>
        <w:types>
          <w:type w:val="bbPlcHdr"/>
        </w:types>
        <w:behaviors>
          <w:behavior w:val="content"/>
        </w:behaviors>
        <w:guid w:val="{5F58FCCB-8ABC-4629-9ED0-DB99A4FA9A8C}"/>
      </w:docPartPr>
      <w:docPartBody>
        <w:p w:rsidR="00000000" w:rsidRDefault="00625134">
          <w:pPr>
            <w:pStyle w:val="669AF4CD63474E27AA1EA38BEA3BD7A1"/>
          </w:pPr>
          <w:r w:rsidRPr="00AC6C7E">
            <w:t>Communication</w:t>
          </w:r>
        </w:p>
      </w:docPartBody>
    </w:docPart>
    <w:docPart>
      <w:docPartPr>
        <w:name w:val="65155972D1794DBDA57D4342B55B6827"/>
        <w:category>
          <w:name w:val="General"/>
          <w:gallery w:val="placeholder"/>
        </w:category>
        <w:types>
          <w:type w:val="bbPlcHdr"/>
        </w:types>
        <w:behaviors>
          <w:behavior w:val="content"/>
        </w:behaviors>
        <w:guid w:val="{0C5A94B0-5581-438F-A2EC-53D55E60D252}"/>
      </w:docPartPr>
      <w:docPartBody>
        <w:p w:rsidR="00000000" w:rsidRDefault="00625134">
          <w:pPr>
            <w:pStyle w:val="65155972D1794DBDA57D4342B55B6827"/>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docPartBody>
    </w:docPart>
    <w:docPart>
      <w:docPartPr>
        <w:name w:val="FA79E05151674AEE8173E57B1EFFBF0E"/>
        <w:category>
          <w:name w:val="General"/>
          <w:gallery w:val="placeholder"/>
        </w:category>
        <w:types>
          <w:type w:val="bbPlcHdr"/>
        </w:types>
        <w:behaviors>
          <w:behavior w:val="content"/>
        </w:behaviors>
        <w:guid w:val="{BDC7E974-D07A-46AD-8E8A-B87D39DDF4AF}"/>
      </w:docPartPr>
      <w:docPartBody>
        <w:p w:rsidR="00000000" w:rsidRDefault="00625134">
          <w:pPr>
            <w:pStyle w:val="FA79E05151674AEE8173E57B1EFFBF0E"/>
          </w:pPr>
          <w:r w:rsidRPr="00AC6C7E">
            <w:t>Leadership</w:t>
          </w:r>
        </w:p>
      </w:docPartBody>
    </w:docPart>
    <w:docPart>
      <w:docPartPr>
        <w:name w:val="5EE47FB2A2524B57B029FBC07922DB96"/>
        <w:category>
          <w:name w:val="General"/>
          <w:gallery w:val="placeholder"/>
        </w:category>
        <w:types>
          <w:type w:val="bbPlcHdr"/>
        </w:types>
        <w:behaviors>
          <w:behavior w:val="content"/>
        </w:behaviors>
        <w:guid w:val="{BD1C9B61-6175-46F8-B76C-E1AADFCCE0D2}"/>
      </w:docPartPr>
      <w:docPartBody>
        <w:p w:rsidR="00000000" w:rsidRDefault="00625134">
          <w:pPr>
            <w:pStyle w:val="5EE47FB2A2524B57B029FBC07922DB96"/>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docPartBody>
    </w:docPart>
    <w:docPart>
      <w:docPartPr>
        <w:name w:val="262A745936CB4F8FB964E4226D7FB4F2"/>
        <w:category>
          <w:name w:val="General"/>
          <w:gallery w:val="placeholder"/>
        </w:category>
        <w:types>
          <w:type w:val="bbPlcHdr"/>
        </w:types>
        <w:behaviors>
          <w:behavior w:val="content"/>
        </w:behaviors>
        <w:guid w:val="{12E1A427-F078-4496-8E76-D008739B403F}"/>
      </w:docPartPr>
      <w:docPartBody>
        <w:p w:rsidR="00000000" w:rsidRDefault="00625134">
          <w:pPr>
            <w:pStyle w:val="262A745936CB4F8FB964E4226D7FB4F2"/>
          </w:pPr>
          <w:r w:rsidRPr="00AC6C7E">
            <w:t>References</w:t>
          </w:r>
        </w:p>
      </w:docPartBody>
    </w:docPart>
    <w:docPart>
      <w:docPartPr>
        <w:name w:val="9E07BB9336ED4BDCA1E39F348D1D6270"/>
        <w:category>
          <w:name w:val="General"/>
          <w:gallery w:val="placeholder"/>
        </w:category>
        <w:types>
          <w:type w:val="bbPlcHdr"/>
        </w:types>
        <w:behaviors>
          <w:behavior w:val="content"/>
        </w:behaviors>
        <w:guid w:val="{14494058-F558-4AD1-9921-49184A48DC6B}"/>
      </w:docPartPr>
      <w:docPartBody>
        <w:p w:rsidR="00000000" w:rsidRDefault="00625134">
          <w:pPr>
            <w:pStyle w:val="9E07BB9336ED4BDCA1E39F348D1D6270"/>
          </w:pPr>
          <w:r w:rsidRPr="00740017">
            <w:rPr>
              <w:rFonts w:ascii="Calibri" w:hAnsi="Calibri" w:cs="Calibri"/>
            </w:rPr>
            <w:t>[Available upon request.]</w:t>
          </w:r>
        </w:p>
      </w:docPartBody>
    </w:docPart>
    <w:docPart>
      <w:docPartPr>
        <w:name w:val="90F50A3EF2394DB9B0A5CCED51735409"/>
        <w:category>
          <w:name w:val="General"/>
          <w:gallery w:val="placeholder"/>
        </w:category>
        <w:types>
          <w:type w:val="bbPlcHdr"/>
        </w:types>
        <w:behaviors>
          <w:behavior w:val="content"/>
        </w:behaviors>
        <w:guid w:val="{64ACEC56-9C6E-4A58-8456-D688331D4834}"/>
      </w:docPartPr>
      <w:docPartBody>
        <w:p w:rsidR="00000000" w:rsidRDefault="00625134">
          <w:pPr>
            <w:pStyle w:val="90F50A3EF2394DB9B0A5CCED51735409"/>
          </w:pPr>
          <w:r w:rsidRPr="00380FD1">
            <w:t>[Your Address]</w:t>
          </w:r>
        </w:p>
      </w:docPartBody>
    </w:docPart>
    <w:docPart>
      <w:docPartPr>
        <w:name w:val="D5D3443AA28848B9AAB0AF7DB2561505"/>
        <w:category>
          <w:name w:val="General"/>
          <w:gallery w:val="placeholder"/>
        </w:category>
        <w:types>
          <w:type w:val="bbPlcHdr"/>
        </w:types>
        <w:behaviors>
          <w:behavior w:val="content"/>
        </w:behaviors>
        <w:guid w:val="{5BCACD91-E58A-4392-AFF4-6FF8F07D35C6}"/>
      </w:docPartPr>
      <w:docPartBody>
        <w:p w:rsidR="00000000" w:rsidRDefault="00625134">
          <w:pPr>
            <w:pStyle w:val="D5D3443AA28848B9AAB0AF7DB2561505"/>
          </w:pPr>
          <w:r w:rsidRPr="00380FD1">
            <w:t>[City, ST ZIP Code]</w:t>
          </w:r>
        </w:p>
      </w:docPartBody>
    </w:docPart>
    <w:docPart>
      <w:docPartPr>
        <w:name w:val="37405F55A03E467B993A93AF309C9693"/>
        <w:category>
          <w:name w:val="General"/>
          <w:gallery w:val="placeholder"/>
        </w:category>
        <w:types>
          <w:type w:val="bbPlcHdr"/>
        </w:types>
        <w:behaviors>
          <w:behavior w:val="content"/>
        </w:behaviors>
        <w:guid w:val="{BE53BADD-E378-4CBE-896B-DE3729284984}"/>
      </w:docPartPr>
      <w:docPartBody>
        <w:p w:rsidR="00000000" w:rsidRDefault="00625134">
          <w:pPr>
            <w:pStyle w:val="37405F55A03E467B993A93AF309C9693"/>
          </w:pPr>
          <w:r w:rsidRPr="00380FD1">
            <w:t>[Your Phone]</w:t>
          </w:r>
        </w:p>
      </w:docPartBody>
    </w:docPart>
    <w:docPart>
      <w:docPartPr>
        <w:name w:val="3021A2737BEC43BEA292CC3F683A41F9"/>
        <w:category>
          <w:name w:val="General"/>
          <w:gallery w:val="placeholder"/>
        </w:category>
        <w:types>
          <w:type w:val="bbPlcHdr"/>
        </w:types>
        <w:behaviors>
          <w:behavior w:val="content"/>
        </w:behaviors>
        <w:guid w:val="{F104BFDA-5E12-4EE6-94DF-D737B91D9C16}"/>
      </w:docPartPr>
      <w:docPartBody>
        <w:p w:rsidR="00000000" w:rsidRDefault="00625134">
          <w:pPr>
            <w:pStyle w:val="3021A2737BEC43BEA292CC3F683A41F9"/>
          </w:pPr>
          <w:r w:rsidRPr="00380FD1">
            <w:t>[Your Email]</w:t>
          </w:r>
        </w:p>
      </w:docPartBody>
    </w:docPart>
    <w:docPart>
      <w:docPartPr>
        <w:name w:val="5107FD54259A405DA54BFEE15624AADB"/>
        <w:category>
          <w:name w:val="General"/>
          <w:gallery w:val="placeholder"/>
        </w:category>
        <w:types>
          <w:type w:val="bbPlcHdr"/>
        </w:types>
        <w:behaviors>
          <w:behavior w:val="content"/>
        </w:behaviors>
        <w:guid w:val="{2BA905F5-37C4-447D-B1E7-7AB0A517A6DB}"/>
      </w:docPartPr>
      <w:docPartBody>
        <w:p w:rsidR="00000000" w:rsidRDefault="00625134">
          <w:pPr>
            <w:pStyle w:val="5107FD54259A405DA54BFEE15624AADB"/>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4E1EDE86B7463D83E6F0738DB206E2">
    <w:name w:val="F54E1EDE86B7463D83E6F0738DB206E2"/>
  </w:style>
  <w:style w:type="paragraph" w:customStyle="1" w:styleId="08B5A7D5A9B9461498C32EBB3E746723">
    <w:name w:val="08B5A7D5A9B9461498C32EBB3E746723"/>
  </w:style>
  <w:style w:type="paragraph" w:customStyle="1" w:styleId="AD9F78FB6F1347D297EC9ECE98CA8EC8">
    <w:name w:val="AD9F78FB6F1347D297EC9ECE98CA8EC8"/>
  </w:style>
  <w:style w:type="paragraph" w:customStyle="1" w:styleId="7D9B89579A7443238625C374C9EB5623">
    <w:name w:val="7D9B89579A7443238625C374C9EB5623"/>
  </w:style>
  <w:style w:type="paragraph" w:customStyle="1" w:styleId="AA636A6F89874D20B9BC2D2E8799B96F">
    <w:name w:val="AA636A6F89874D20B9BC2D2E8799B96F"/>
  </w:style>
  <w:style w:type="paragraph" w:customStyle="1" w:styleId="B0349D0309834D7DBA2EF54C2C86AAEC">
    <w:name w:val="B0349D0309834D7DBA2EF54C2C86AAEC"/>
  </w:style>
  <w:style w:type="paragraph" w:customStyle="1" w:styleId="C2126705118F4403A5B343727DF79BA8">
    <w:name w:val="C2126705118F4403A5B343727DF79BA8"/>
  </w:style>
  <w:style w:type="paragraph" w:customStyle="1" w:styleId="958FD7AEA39E4C04A97A6979AEF32D73">
    <w:name w:val="958FD7AEA39E4C04A97A6979AEF32D73"/>
  </w:style>
  <w:style w:type="paragraph" w:customStyle="1" w:styleId="D9B02E41F5FB486C9B6F01C6794B887F">
    <w:name w:val="D9B02E41F5FB486C9B6F01C6794B887F"/>
  </w:style>
  <w:style w:type="paragraph" w:customStyle="1" w:styleId="A0FB31FA2C7449EFB00E12EF9C25484F">
    <w:name w:val="A0FB31FA2C7449EFB00E12EF9C25484F"/>
  </w:style>
  <w:style w:type="paragraph" w:customStyle="1" w:styleId="3CA3A801A6344B2B8C7AD1DA0EC0359A">
    <w:name w:val="3CA3A801A6344B2B8C7AD1DA0EC0359A"/>
  </w:style>
  <w:style w:type="paragraph" w:customStyle="1" w:styleId="B01D7497F30E4E26ACE38470A3A38728">
    <w:name w:val="B01D7497F30E4E26ACE38470A3A38728"/>
  </w:style>
  <w:style w:type="paragraph" w:customStyle="1" w:styleId="0DB6DE091F1F49C0A29F877794D81841">
    <w:name w:val="0DB6DE091F1F49C0A29F877794D81841"/>
  </w:style>
  <w:style w:type="paragraph" w:customStyle="1" w:styleId="241D0DF62D774441BF78677BD4E66C89">
    <w:name w:val="241D0DF62D774441BF78677BD4E66C89"/>
  </w:style>
  <w:style w:type="paragraph" w:customStyle="1" w:styleId="526FC8BA12644EEE9FECFC4A7CD6563E">
    <w:name w:val="526FC8BA12644EEE9FECFC4A7CD6563E"/>
  </w:style>
  <w:style w:type="paragraph" w:customStyle="1" w:styleId="6EA314A5EC794683BC2752B9AC1AD716">
    <w:name w:val="6EA314A5EC794683BC2752B9AC1AD716"/>
  </w:style>
  <w:style w:type="paragraph" w:customStyle="1" w:styleId="72204AF07A7C42F89823307559DDD138">
    <w:name w:val="72204AF07A7C42F89823307559DDD138"/>
  </w:style>
  <w:style w:type="paragraph" w:customStyle="1" w:styleId="5CBC0147222E4AFE9294ACFA1E9295FB">
    <w:name w:val="5CBC0147222E4AFE9294ACFA1E9295FB"/>
  </w:style>
  <w:style w:type="paragraph" w:customStyle="1" w:styleId="5901A7DCFA1647B09E81FA6C83F1C58C">
    <w:name w:val="5901A7DCFA1647B09E81FA6C83F1C58C"/>
  </w:style>
  <w:style w:type="paragraph" w:customStyle="1" w:styleId="1085F1A6D5E444638E5AF6554674D2EC">
    <w:name w:val="1085F1A6D5E444638E5AF6554674D2EC"/>
  </w:style>
  <w:style w:type="paragraph" w:customStyle="1" w:styleId="6CF492032B5848E49CF6E0D7D30A6CF9">
    <w:name w:val="6CF492032B5848E49CF6E0D7D30A6CF9"/>
  </w:style>
  <w:style w:type="paragraph" w:customStyle="1" w:styleId="9CEA370F0A364DCB9A38BB2E0DFCD5F1">
    <w:name w:val="9CEA370F0A364DCB9A38BB2E0DFCD5F1"/>
  </w:style>
  <w:style w:type="paragraph" w:customStyle="1" w:styleId="30C5E47450854A2698697BC35D7164CD">
    <w:name w:val="30C5E47450854A2698697BC35D7164CD"/>
  </w:style>
  <w:style w:type="paragraph" w:customStyle="1" w:styleId="669AF4CD63474E27AA1EA38BEA3BD7A1">
    <w:name w:val="669AF4CD63474E27AA1EA38BEA3BD7A1"/>
  </w:style>
  <w:style w:type="paragraph" w:customStyle="1" w:styleId="65155972D1794DBDA57D4342B55B6827">
    <w:name w:val="65155972D1794DBDA57D4342B55B6827"/>
  </w:style>
  <w:style w:type="paragraph" w:customStyle="1" w:styleId="FA79E05151674AEE8173E57B1EFFBF0E">
    <w:name w:val="FA79E05151674AEE8173E57B1EFFBF0E"/>
  </w:style>
  <w:style w:type="paragraph" w:customStyle="1" w:styleId="5EE47FB2A2524B57B029FBC07922DB96">
    <w:name w:val="5EE47FB2A2524B57B029FBC07922DB96"/>
  </w:style>
  <w:style w:type="paragraph" w:customStyle="1" w:styleId="262A745936CB4F8FB964E4226D7FB4F2">
    <w:name w:val="262A745936CB4F8FB964E4226D7FB4F2"/>
  </w:style>
  <w:style w:type="paragraph" w:customStyle="1" w:styleId="9E07BB9336ED4BDCA1E39F348D1D6270">
    <w:name w:val="9E07BB9336ED4BDCA1E39F348D1D6270"/>
  </w:style>
  <w:style w:type="paragraph" w:customStyle="1" w:styleId="90F50A3EF2394DB9B0A5CCED51735409">
    <w:name w:val="90F50A3EF2394DB9B0A5CCED51735409"/>
  </w:style>
  <w:style w:type="paragraph" w:customStyle="1" w:styleId="D5D3443AA28848B9AAB0AF7DB2561505">
    <w:name w:val="D5D3443AA28848B9AAB0AF7DB2561505"/>
  </w:style>
  <w:style w:type="paragraph" w:customStyle="1" w:styleId="37405F55A03E467B993A93AF309C9693">
    <w:name w:val="37405F55A03E467B993A93AF309C9693"/>
  </w:style>
  <w:style w:type="paragraph" w:customStyle="1" w:styleId="3021A2737BEC43BEA292CC3F683A41F9">
    <w:name w:val="3021A2737BEC43BEA292CC3F683A41F9"/>
  </w:style>
  <w:style w:type="character" w:styleId="PlaceholderText">
    <w:name w:val="Placeholder Text"/>
    <w:basedOn w:val="DefaultParagraphFont"/>
    <w:uiPriority w:val="99"/>
    <w:semiHidden/>
    <w:rPr>
      <w:color w:val="808080"/>
    </w:rPr>
  </w:style>
  <w:style w:type="paragraph" w:customStyle="1" w:styleId="5107FD54259A405DA54BFEE15624AADB">
    <w:name w:val="5107FD54259A405DA54BFEE15624AA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184</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2019-11-13T11:53:00Z</dcterms:created>
  <dcterms:modified xsi:type="dcterms:W3CDTF">2019-11-13T11:54:00Z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